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olor w:val="auto"/>
        </w:rPr>
        <w:alias w:val="Resume Name"/>
        <w:tag w:val="Resume Name"/>
        <w:id w:val="986285798"/>
        <w:placeholder>
          <w:docPart w:val="287BB987D9854AFDAC4399A28E79DCC0"/>
        </w:placeholder>
        <w:docPartList>
          <w:docPartGallery w:val="Quick Parts"/>
          <w:docPartCategory w:val=" Resume Name"/>
        </w:docPartList>
      </w:sdtPr>
      <w:sdtEndPr>
        <w:rPr>
          <w:color w:val="404040" w:themeColor="text1" w:themeTint="BF"/>
        </w:rPr>
      </w:sdtEndPr>
      <w:sdtContent>
        <w:p w14:paraId="39A1F56D" w14:textId="77777777" w:rsidR="00701E2B" w:rsidRDefault="00CC4E10" w:rsidP="005A27B7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8992" behindDoc="0" locked="0" layoutInCell="1" allowOverlap="1" wp14:anchorId="7A4CD2CE" wp14:editId="70402DC2">
                    <wp:simplePos x="0" y="0"/>
                    <wp:positionH relativeFrom="margin">
                      <wp:posOffset>230505</wp:posOffset>
                    </wp:positionH>
                    <wp:positionV relativeFrom="margin">
                      <wp:posOffset>410845</wp:posOffset>
                    </wp:positionV>
                    <wp:extent cx="2729865" cy="541020"/>
                    <wp:effectExtent l="19050" t="19050" r="39370" b="30480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rgbClr val="FF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41AD9549" w14:textId="77777777" w:rsidR="00701E2B" w:rsidRDefault="003B02F1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2023047718"/>
                                    <w:placeholder>
                                      <w:docPart w:val="7A0596CCB7A14331A5FA2E08842F3D90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5A27B7">
                                      <w:t>B &amp; F CONSTRUCTION CODE SERVICES, INC.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2C86A26" id="Rectangle 3" o:spid="_x0000_s1026" style="position:absolute;left:0;text-align:left;margin-left:18.15pt;margin-top:32.35pt;width:214.95pt;height:42.6pt;z-index:251668992;visibility:visible;mso-wrap-style:none;mso-width-percent:0;mso-height-percent:0;mso-wrap-distance-left:36pt;mso-wrap-distance-top:0;mso-wrap-distance-right:36pt;mso-wrap-distance-bottom:21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" fillcolor="black [3213]" strokecolor="red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701E2B" w:rsidRDefault="00442814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2023047718"/>
                              <w:placeholder>
                                <w:docPart w:val="7A0596CCB7A14331A5FA2E08842F3D9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5A27B7">
                                <w:t>B &amp; F CONSTRUCTION CODE SERVICES, INC.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  <w:sz w:val="36"/>
                <w:szCs w:val="36"/>
              </w:rPr>
              <w:alias w:val="E-mail Address"/>
              <w:id w:val="169154114"/>
              <w:placeholder>
                <w:docPart w:val="DDFCA5C729084B40BDB24A2BE629F238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5A27B7" w:rsidRPr="005A27B7">
                <w:rPr>
                  <w:color w:val="46464A" w:themeColor="text2"/>
                  <w:sz w:val="36"/>
                  <w:szCs w:val="36"/>
                </w:rPr>
                <w:t>POSITIONS AVAI</w:t>
              </w:r>
              <w:r w:rsidR="002A7AE9">
                <w:rPr>
                  <w:color w:val="46464A" w:themeColor="text2"/>
                  <w:sz w:val="36"/>
                  <w:szCs w:val="36"/>
                </w:rPr>
                <w:t>L</w:t>
              </w:r>
              <w:r w:rsidR="005A27B7" w:rsidRPr="005A27B7">
                <w:rPr>
                  <w:color w:val="46464A" w:themeColor="text2"/>
                  <w:sz w:val="36"/>
                  <w:szCs w:val="36"/>
                </w:rPr>
                <w:t>ABLE</w:t>
              </w:r>
            </w:sdtContent>
          </w:sdt>
          <w:r w:rsidR="0002664A">
            <w:rPr>
              <w:color w:val="46464A" w:themeColor="text2"/>
            </w:rPr>
            <w:t xml:space="preserve">   </w:t>
          </w:r>
        </w:p>
      </w:sdtContent>
    </w:sdt>
    <w:p w14:paraId="15511D42" w14:textId="77777777" w:rsidR="00591D6D" w:rsidRDefault="00591D6D" w:rsidP="005A27B7">
      <w:pPr>
        <w:rPr>
          <w:b/>
        </w:rPr>
      </w:pPr>
    </w:p>
    <w:p w14:paraId="63DC2B77" w14:textId="77777777" w:rsidR="005A27B7" w:rsidRPr="00F801FC" w:rsidRDefault="005A27B7" w:rsidP="005A27B7">
      <w:pPr>
        <w:rPr>
          <w:b/>
        </w:rPr>
      </w:pPr>
      <w:r>
        <w:rPr>
          <w:b/>
        </w:rPr>
        <w:t xml:space="preserve">Multiple Discipline </w:t>
      </w:r>
      <w:r w:rsidRPr="00F801FC">
        <w:rPr>
          <w:b/>
        </w:rPr>
        <w:t>Inspector</w:t>
      </w:r>
    </w:p>
    <w:p w14:paraId="107C60CE" w14:textId="77777777" w:rsidR="005A27B7" w:rsidRDefault="005A27B7" w:rsidP="004E6314">
      <w:r>
        <w:t xml:space="preserve">Multiple discipline inspector / plan reviewer. This position is for a person experienced in field inspection and plan review of various types of projects. It requires a person who has ICC certification in </w:t>
      </w:r>
      <w:r w:rsidR="00233015">
        <w:t xml:space="preserve">the </w:t>
      </w:r>
      <w:r>
        <w:t>type of work they will be performing.</w:t>
      </w:r>
    </w:p>
    <w:p w14:paraId="0E9A79E2" w14:textId="77777777" w:rsidR="005A27B7" w:rsidRDefault="005A27B7" w:rsidP="004E6314">
      <w:r>
        <w:t>The person in this position will be performing reviews and inspection</w:t>
      </w:r>
      <w:r w:rsidR="00233015">
        <w:t>s</w:t>
      </w:r>
      <w:r>
        <w:t xml:space="preserve"> on a wide range of projects from tenant finishes to entire buildings. The ability to expand to additional disciplines is available.</w:t>
      </w:r>
    </w:p>
    <w:p w14:paraId="57428BAC" w14:textId="77777777" w:rsidR="00591D6D" w:rsidRDefault="00591D6D" w:rsidP="004E6314"/>
    <w:p w14:paraId="2EF524A5" w14:textId="77777777" w:rsidR="004E6314" w:rsidRPr="00F801FC" w:rsidRDefault="004E6314" w:rsidP="004E6314">
      <w:pPr>
        <w:rPr>
          <w:b/>
        </w:rPr>
      </w:pPr>
      <w:r>
        <w:rPr>
          <w:b/>
        </w:rPr>
        <w:t xml:space="preserve">Building </w:t>
      </w:r>
      <w:r w:rsidRPr="00F801FC">
        <w:rPr>
          <w:b/>
        </w:rPr>
        <w:t>Inspector</w:t>
      </w:r>
    </w:p>
    <w:p w14:paraId="0D8B9BA5" w14:textId="77777777" w:rsidR="004E6314" w:rsidRDefault="004E6314" w:rsidP="004E6314">
      <w:r>
        <w:t>Building inspector / plan reviewer. This position is for a person experienc</w:t>
      </w:r>
      <w:r w:rsidR="00233015">
        <w:t>ed in field inspection and plan</w:t>
      </w:r>
      <w:r>
        <w:t xml:space="preserve"> review of various types of projects. It requires a person who has ICC certification in </w:t>
      </w:r>
      <w:r w:rsidR="00233015">
        <w:t xml:space="preserve">the </w:t>
      </w:r>
      <w:r>
        <w:t>type of work they will be performing.</w:t>
      </w:r>
    </w:p>
    <w:p w14:paraId="3FDECA47" w14:textId="77777777" w:rsidR="004E6314" w:rsidRDefault="004E6314" w:rsidP="004E6314">
      <w:r>
        <w:t>The person in this position will be performing reviews and inspection</w:t>
      </w:r>
      <w:r w:rsidR="00233015">
        <w:t>s</w:t>
      </w:r>
      <w:r>
        <w:t xml:space="preserve"> on a wide range of projects from tenant finishes to entire buildings. A person who can review multiple disciplines or has supervision experience will be a plus.</w:t>
      </w:r>
    </w:p>
    <w:p w14:paraId="6102EE9E" w14:textId="77777777" w:rsidR="00591D6D" w:rsidRDefault="00591D6D" w:rsidP="004E6314"/>
    <w:p w14:paraId="488901A8" w14:textId="77777777" w:rsidR="00DC1CA9" w:rsidRPr="00F801FC" w:rsidRDefault="00DC1CA9" w:rsidP="00DC1CA9">
      <w:pPr>
        <w:rPr>
          <w:b/>
        </w:rPr>
      </w:pPr>
      <w:r>
        <w:rPr>
          <w:b/>
        </w:rPr>
        <w:t xml:space="preserve">Building Official </w:t>
      </w:r>
    </w:p>
    <w:p w14:paraId="4B117734" w14:textId="77777777" w:rsidR="00DC1CA9" w:rsidRDefault="00DC1CA9" w:rsidP="00DC1CA9">
      <w:r>
        <w:t>This position is for a person experienced in operation of a building department. They would be providing this servi</w:t>
      </w:r>
      <w:r w:rsidR="00233015">
        <w:t xml:space="preserve">ce </w:t>
      </w:r>
      <w:r w:rsidR="00D13826">
        <w:t xml:space="preserve">in addition to </w:t>
      </w:r>
      <w:proofErr w:type="spellStart"/>
      <w:r w:rsidR="00233015">
        <w:t>to</w:t>
      </w:r>
      <w:proofErr w:type="spellEnd"/>
      <w:r w:rsidR="00233015">
        <w:t xml:space="preserve"> field inspection and plan</w:t>
      </w:r>
      <w:r>
        <w:t xml:space="preserve"> review of various types of projects. It requires a person who has ICC certification in type of work they will be performing.</w:t>
      </w:r>
    </w:p>
    <w:p w14:paraId="7816D250" w14:textId="77777777" w:rsidR="00DC1CA9" w:rsidRDefault="00DC1CA9" w:rsidP="00DC1CA9">
      <w:r>
        <w:t>The person in this position will be performing reviews and inspection</w:t>
      </w:r>
      <w:r w:rsidR="00233015">
        <w:t>s</w:t>
      </w:r>
      <w:r>
        <w:t xml:space="preserve"> on a wide range of projects from tenant finishes to entire buildings. A person who can review multiple disciplines or has supervision experience will be a plus.</w:t>
      </w:r>
    </w:p>
    <w:p w14:paraId="1E8F51C2" w14:textId="77777777" w:rsidR="00591D6D" w:rsidRDefault="00591D6D" w:rsidP="00DC1CA9"/>
    <w:p w14:paraId="7B403B57" w14:textId="77777777" w:rsidR="00A56CEC" w:rsidRPr="00F801FC" w:rsidRDefault="00A56CEC" w:rsidP="00A56CEC">
      <w:pPr>
        <w:rPr>
          <w:b/>
        </w:rPr>
      </w:pPr>
      <w:r>
        <w:rPr>
          <w:b/>
        </w:rPr>
        <w:t>Mechanical/Energy Plan reviewer/Inspector</w:t>
      </w:r>
      <w:r w:rsidR="00492993">
        <w:rPr>
          <w:b/>
        </w:rPr>
        <w:t>/ Engineer</w:t>
      </w:r>
      <w:r>
        <w:rPr>
          <w:b/>
        </w:rPr>
        <w:t xml:space="preserve"> </w:t>
      </w:r>
    </w:p>
    <w:p w14:paraId="6A317DD3" w14:textId="77777777" w:rsidR="00E860A5" w:rsidRDefault="00E860A5" w:rsidP="00E860A5">
      <w:r>
        <w:t>Mec</w:t>
      </w:r>
      <w:r w:rsidR="00233015">
        <w:t>hanical/energy inspector / plan</w:t>
      </w:r>
      <w:r>
        <w:t xml:space="preserve"> reviewer. This position is for a person experienced in field inspection and </w:t>
      </w:r>
      <w:r w:rsidR="00233015">
        <w:t>plan</w:t>
      </w:r>
      <w:r>
        <w:t xml:space="preserve"> review of various types of projects. It requires a per</w:t>
      </w:r>
      <w:r w:rsidR="00492993">
        <w:t>son who has ICC certification, job experience or an engineering degree in</w:t>
      </w:r>
      <w:r>
        <w:t xml:space="preserve"> </w:t>
      </w:r>
      <w:r w:rsidR="00233015">
        <w:t xml:space="preserve">the </w:t>
      </w:r>
      <w:r>
        <w:t>type of work they will be performing.</w:t>
      </w:r>
    </w:p>
    <w:p w14:paraId="07B5065C" w14:textId="77777777" w:rsidR="00E860A5" w:rsidRDefault="00E860A5" w:rsidP="00E860A5">
      <w:r>
        <w:t>The person in this position will be performing reviews and inspection</w:t>
      </w:r>
      <w:r w:rsidR="00233015">
        <w:t>s</w:t>
      </w:r>
      <w:r>
        <w:t xml:space="preserve"> on a wide range of projects from tenant finishes to entire buildings. A person who can review multiple disciplines or has supervision experience will be a plus.</w:t>
      </w:r>
    </w:p>
    <w:p w14:paraId="46C1B0D1" w14:textId="77777777" w:rsidR="00655075" w:rsidRPr="00442814" w:rsidRDefault="00655075" w:rsidP="00655075">
      <w:pPr>
        <w:rPr>
          <w:b/>
          <w:color w:val="FF0000"/>
        </w:rPr>
      </w:pPr>
      <w:r w:rsidRPr="00CC4E10">
        <w:rPr>
          <w:b/>
        </w:rPr>
        <w:lastRenderedPageBreak/>
        <w:t>Plumbing Inspector</w:t>
      </w:r>
    </w:p>
    <w:p w14:paraId="0FA92103" w14:textId="77777777" w:rsidR="00655075" w:rsidRDefault="00655075" w:rsidP="00655075">
      <w:r>
        <w:t>Plumbing inspector / plan reviewer. This position is for a person experienc</w:t>
      </w:r>
      <w:r w:rsidR="00233015">
        <w:t>ed in field inspection and plan</w:t>
      </w:r>
      <w:r>
        <w:t xml:space="preserve"> review of various types of projects. It requires a person who is an Illinois licensed plumber and an Illinois Certified Plumbing Inspector. </w:t>
      </w:r>
    </w:p>
    <w:p w14:paraId="666436D2" w14:textId="77777777" w:rsidR="00655075" w:rsidRDefault="00655075" w:rsidP="00655075">
      <w:r>
        <w:t>The person in this position will be performing reviews and inspection</w:t>
      </w:r>
      <w:r w:rsidR="00233015">
        <w:t>s</w:t>
      </w:r>
      <w:r>
        <w:t xml:space="preserve"> on a wide range of projects from tenant finishes to entire buildings. A person who can review multiple disciplines or has a CCCDI license will be a plus.</w:t>
      </w:r>
    </w:p>
    <w:p w14:paraId="2D98021D" w14:textId="77777777" w:rsidR="00655075" w:rsidRPr="00F801FC" w:rsidRDefault="00655075" w:rsidP="00655075">
      <w:pPr>
        <w:rPr>
          <w:b/>
        </w:rPr>
      </w:pPr>
      <w:r>
        <w:rPr>
          <w:b/>
        </w:rPr>
        <w:t xml:space="preserve">Electric </w:t>
      </w:r>
      <w:r w:rsidRPr="00F801FC">
        <w:rPr>
          <w:b/>
        </w:rPr>
        <w:t>Inspector</w:t>
      </w:r>
    </w:p>
    <w:p w14:paraId="3B95D49F" w14:textId="77777777" w:rsidR="00655075" w:rsidRDefault="00655075" w:rsidP="00655075">
      <w:r>
        <w:t>Electric inspector / plan reviewer. This position is for a person experienced in field inspection and plan review of various types of projects. It requires a person who has ICC certification</w:t>
      </w:r>
      <w:r w:rsidR="00492993">
        <w:t>, job experience or an engineering degree</w:t>
      </w:r>
      <w:r>
        <w:t xml:space="preserve"> in </w:t>
      </w:r>
      <w:r w:rsidR="00233015">
        <w:t xml:space="preserve">the </w:t>
      </w:r>
      <w:r>
        <w:t xml:space="preserve">type of work they will be performing. </w:t>
      </w:r>
    </w:p>
    <w:p w14:paraId="7E0AB98A" w14:textId="77777777" w:rsidR="00655075" w:rsidRDefault="00655075" w:rsidP="00655075">
      <w:r>
        <w:t>The person in this position will be performing reviews and inspection</w:t>
      </w:r>
      <w:r w:rsidR="00233015">
        <w:t>s</w:t>
      </w:r>
      <w:r>
        <w:t xml:space="preserve"> on a wide range of projects from tenant finishes to entire buildings. A person who can review multiple disciplines or has supervision experience will be a plus.</w:t>
      </w:r>
    </w:p>
    <w:p w14:paraId="7C7CE4E8" w14:textId="77777777" w:rsidR="00655075" w:rsidRPr="00F801FC" w:rsidRDefault="00655075" w:rsidP="00655075">
      <w:pPr>
        <w:rPr>
          <w:b/>
        </w:rPr>
      </w:pPr>
      <w:r>
        <w:rPr>
          <w:b/>
        </w:rPr>
        <w:t>Fire protection plans reviewer and inspector</w:t>
      </w:r>
    </w:p>
    <w:p w14:paraId="5E668932" w14:textId="77777777" w:rsidR="00655075" w:rsidRDefault="00655075" w:rsidP="00655075">
      <w:r>
        <w:t>This position is for a</w:t>
      </w:r>
      <w:r w:rsidR="00CC4E10">
        <w:t>n</w:t>
      </w:r>
      <w:r>
        <w:t xml:space="preserve"> experienced </w:t>
      </w:r>
      <w:r w:rsidR="00CC4E10">
        <w:t xml:space="preserve">person </w:t>
      </w:r>
      <w:r>
        <w:t xml:space="preserve">who can perform in depth reviews and inspections of fire protection, </w:t>
      </w:r>
      <w:proofErr w:type="gramStart"/>
      <w:r>
        <w:t>detection</w:t>
      </w:r>
      <w:proofErr w:type="gramEnd"/>
      <w:r>
        <w:t xml:space="preserve"> and alarm systems. They will be performing the work on various types of projects. It requires a person who has ICC or NFPA certification in type of work they will be performing. </w:t>
      </w:r>
    </w:p>
    <w:p w14:paraId="1EAA392E" w14:textId="77777777" w:rsidR="00655075" w:rsidRDefault="00655075" w:rsidP="00655075">
      <w:r>
        <w:t>The person in this position will be performing reviews and inspection</w:t>
      </w:r>
      <w:r w:rsidR="00233015">
        <w:t>s</w:t>
      </w:r>
      <w:r>
        <w:t xml:space="preserve"> on a wide range of projects from tenant finishes to entire buildings. A person who can review other disciplines will be a plus.</w:t>
      </w:r>
    </w:p>
    <w:p w14:paraId="0360506A" w14:textId="77777777" w:rsidR="00CC4E10" w:rsidRPr="00F801FC" w:rsidRDefault="000E1C49" w:rsidP="00CC4E10">
      <w:pPr>
        <w:rPr>
          <w:b/>
        </w:rPr>
      </w:pPr>
      <w:r>
        <w:rPr>
          <w:b/>
        </w:rPr>
        <w:t>Instructor</w:t>
      </w:r>
    </w:p>
    <w:p w14:paraId="20F9968D" w14:textId="77777777" w:rsidR="00CC4E10" w:rsidRDefault="00CC4E10" w:rsidP="00CC4E10">
      <w:r>
        <w:t>This position is for an experienced person who can p</w:t>
      </w:r>
      <w:r w:rsidR="000E1C49">
        <w:t>resent training session on various industry topics.  It includes the presentation and preparation of one and multiple day sessions. The sessions are presented in our Elgin location</w:t>
      </w:r>
      <w:r w:rsidR="005E6DEA">
        <w:t xml:space="preserve">, </w:t>
      </w:r>
      <w:r w:rsidR="000E1C49">
        <w:t>in other states</w:t>
      </w:r>
      <w:r w:rsidR="005E6DEA">
        <w:t xml:space="preserve"> and as e-learning</w:t>
      </w:r>
      <w:r w:rsidR="000E1C49">
        <w:t>.</w:t>
      </w:r>
      <w:r w:rsidR="000322F3">
        <w:t xml:space="preserve"> ICC certification or appropriate job experience required.</w:t>
      </w:r>
      <w:r>
        <w:t xml:space="preserve"> </w:t>
      </w:r>
    </w:p>
    <w:p w14:paraId="221160DD" w14:textId="77777777" w:rsidR="00655075" w:rsidRPr="004C40B9" w:rsidRDefault="00655075" w:rsidP="00D13826">
      <w:pPr>
        <w:spacing w:after="120"/>
        <w:rPr>
          <w:b/>
          <w:sz w:val="20"/>
          <w:szCs w:val="20"/>
        </w:rPr>
      </w:pPr>
      <w:r w:rsidRPr="004C40B9">
        <w:rPr>
          <w:b/>
          <w:sz w:val="20"/>
          <w:szCs w:val="20"/>
        </w:rPr>
        <w:t>Benefits</w:t>
      </w:r>
    </w:p>
    <w:p w14:paraId="0FBDB643" w14:textId="77777777" w:rsidR="00655075" w:rsidRDefault="000E1C49" w:rsidP="0049299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Benefit package</w:t>
      </w:r>
      <w:r w:rsidR="00591D6D">
        <w:rPr>
          <w:sz w:val="20"/>
          <w:szCs w:val="20"/>
        </w:rPr>
        <w:t xml:space="preserve">, </w:t>
      </w:r>
      <w:r w:rsidR="00655075" w:rsidRPr="00231380">
        <w:rPr>
          <w:sz w:val="20"/>
          <w:szCs w:val="20"/>
        </w:rPr>
        <w:t xml:space="preserve">which includes vacation, sick leave, </w:t>
      </w:r>
      <w:r w:rsidR="00D13826">
        <w:rPr>
          <w:sz w:val="20"/>
          <w:szCs w:val="20"/>
        </w:rPr>
        <w:t xml:space="preserve">matching </w:t>
      </w:r>
      <w:r w:rsidR="00591D6D">
        <w:rPr>
          <w:sz w:val="20"/>
          <w:szCs w:val="20"/>
        </w:rPr>
        <w:t xml:space="preserve">401K, health and dental </w:t>
      </w:r>
      <w:r w:rsidR="00655075" w:rsidRPr="00231380">
        <w:rPr>
          <w:sz w:val="20"/>
          <w:szCs w:val="20"/>
        </w:rPr>
        <w:t>insurance, paid training</w:t>
      </w:r>
      <w:r w:rsidR="00591D6D">
        <w:rPr>
          <w:sz w:val="20"/>
          <w:szCs w:val="20"/>
        </w:rPr>
        <w:t xml:space="preserve">, </w:t>
      </w:r>
      <w:r w:rsidR="00655075" w:rsidRPr="00231380">
        <w:rPr>
          <w:sz w:val="20"/>
          <w:szCs w:val="20"/>
        </w:rPr>
        <w:t>paid testing to increase the type and number of certifications</w:t>
      </w:r>
      <w:r w:rsidR="00591D6D">
        <w:rPr>
          <w:sz w:val="20"/>
          <w:szCs w:val="20"/>
        </w:rPr>
        <w:t xml:space="preserve"> and a pay increase for each new certification</w:t>
      </w:r>
      <w:r w:rsidR="00655075" w:rsidRPr="00231380">
        <w:rPr>
          <w:sz w:val="20"/>
          <w:szCs w:val="20"/>
        </w:rPr>
        <w:t>. Any inspector who would like to instruct classes also earns an additional daily stipend for each day they instruct.</w:t>
      </w:r>
    </w:p>
    <w:p w14:paraId="7C05CFC0" w14:textId="77777777" w:rsidR="00591D6D" w:rsidRPr="00231380" w:rsidRDefault="00591D6D" w:rsidP="00655075">
      <w:pPr>
        <w:rPr>
          <w:sz w:val="20"/>
          <w:szCs w:val="20"/>
        </w:rPr>
      </w:pPr>
      <w:r>
        <w:rPr>
          <w:sz w:val="20"/>
          <w:szCs w:val="20"/>
        </w:rPr>
        <w:t>Compensation is competitive with the industry and based on certifications and experience.</w:t>
      </w:r>
    </w:p>
    <w:p w14:paraId="05FFE76C" w14:textId="77777777" w:rsidR="0002664A" w:rsidRDefault="0002664A" w:rsidP="00591D6D">
      <w:r>
        <w:t xml:space="preserve">Contact: Richard A. Piccolo at 847-428-7010 or email </w:t>
      </w:r>
      <w:hyperlink r:id="rId10" w:history="1">
        <w:r w:rsidRPr="003D0B1E">
          <w:rPr>
            <w:rStyle w:val="Hyperlink"/>
          </w:rPr>
          <w:t>rpiccolo@bfccs.org</w:t>
        </w:r>
      </w:hyperlink>
      <w:r>
        <w:t xml:space="preserve">  for details.</w:t>
      </w:r>
      <w:r w:rsidR="00D13826">
        <w:t xml:space="preserve">                                                              Find us on the web Construction Codes .com</w:t>
      </w:r>
    </w:p>
    <w:p w14:paraId="455DD8A6" w14:textId="77777777" w:rsidR="00D13826" w:rsidRPr="00D13826" w:rsidRDefault="0002664A" w:rsidP="0002664A">
      <w:r w:rsidRPr="00D13826">
        <w:t>2420 Vantage Drive Elgin, Il 6012</w:t>
      </w:r>
    </w:p>
    <w:p w14:paraId="3C4D3DE8" w14:textId="77777777" w:rsidR="0002664A" w:rsidRDefault="0002664A" w:rsidP="0002664A">
      <w:pPr>
        <w:rPr>
          <w:vanish/>
          <w:specVanish/>
        </w:rPr>
      </w:pPr>
    </w:p>
    <w:sectPr w:rsidR="0002664A" w:rsidSect="00233015">
      <w:headerReference w:type="default" r:id="rId11"/>
      <w:footerReference w:type="default" r:id="rId12"/>
      <w:pgSz w:w="12240" w:h="15840"/>
      <w:pgMar w:top="1080" w:right="1080" w:bottom="1080" w:left="108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69C14F" w14:textId="77777777" w:rsidR="005A27B7" w:rsidRDefault="005A27B7">
      <w:pPr>
        <w:spacing w:after="0" w:line="240" w:lineRule="auto"/>
      </w:pPr>
      <w:r>
        <w:separator/>
      </w:r>
    </w:p>
  </w:endnote>
  <w:endnote w:type="continuationSeparator" w:id="0">
    <w:p w14:paraId="3248F299" w14:textId="77777777" w:rsidR="005A27B7" w:rsidRDefault="005A2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1C1AD" w14:textId="77777777" w:rsidR="00701E2B" w:rsidRDefault="0002664A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B42B93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14:paraId="5FBFF0DF" w14:textId="77777777" w:rsidR="00701E2B" w:rsidRDefault="0002664A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B80D50" wp14:editId="45E3728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D3A704A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84E4E" w14:textId="77777777" w:rsidR="005A27B7" w:rsidRDefault="005A27B7">
      <w:pPr>
        <w:spacing w:after="0" w:line="240" w:lineRule="auto"/>
      </w:pPr>
      <w:r>
        <w:separator/>
      </w:r>
    </w:p>
  </w:footnote>
  <w:footnote w:type="continuationSeparator" w:id="0">
    <w:p w14:paraId="1F134939" w14:textId="77777777" w:rsidR="005A27B7" w:rsidRDefault="005A2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4D8C5" w14:textId="77777777" w:rsidR="00701E2B" w:rsidRDefault="0002664A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4D5551B9" wp14:editId="5D2D1254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E7F5CC4562224935A1D60CE0A8AD7B21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3018F2A5" w14:textId="77777777" w:rsidR="00701E2B" w:rsidRDefault="0002664A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B &amp; F CONSTRUCTION CODE SERVICES, INC.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E7F5CC4562224935A1D60CE0A8AD7B21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701E2B" w:rsidRDefault="0002664A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B &amp; F CONSTRUCTION CODE SERVICES, INC.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2524FE7A" wp14:editId="17435F9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53638478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7B7"/>
    <w:rsid w:val="0002664A"/>
    <w:rsid w:val="000322F3"/>
    <w:rsid w:val="000E1C49"/>
    <w:rsid w:val="0018421D"/>
    <w:rsid w:val="00200C9B"/>
    <w:rsid w:val="00221035"/>
    <w:rsid w:val="00233015"/>
    <w:rsid w:val="00236A8D"/>
    <w:rsid w:val="0025117E"/>
    <w:rsid w:val="002A7AE9"/>
    <w:rsid w:val="002F2832"/>
    <w:rsid w:val="003B02F1"/>
    <w:rsid w:val="00442814"/>
    <w:rsid w:val="00492993"/>
    <w:rsid w:val="004E6314"/>
    <w:rsid w:val="00591D6D"/>
    <w:rsid w:val="00591FAA"/>
    <w:rsid w:val="005A27B7"/>
    <w:rsid w:val="005E6DEA"/>
    <w:rsid w:val="00655075"/>
    <w:rsid w:val="00701E2B"/>
    <w:rsid w:val="00994C50"/>
    <w:rsid w:val="00A56CEC"/>
    <w:rsid w:val="00B42B93"/>
    <w:rsid w:val="00C656F9"/>
    <w:rsid w:val="00CC4E10"/>
    <w:rsid w:val="00D13826"/>
    <w:rsid w:val="00DB2476"/>
    <w:rsid w:val="00DC1CA9"/>
    <w:rsid w:val="00E860A5"/>
    <w:rsid w:val="00EC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5A24BF5"/>
  <w15:docId w15:val="{52BA0E9B-D0EE-4E68-9C25-BBC0F710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2664A"/>
    <w:rPr>
      <w:color w:val="67AAB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piccolo@bfcc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7BB987D9854AFDAC4399A28E79D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1000A-1816-4EDD-8B39-193A5FCA0016}"/>
      </w:docPartPr>
      <w:docPartBody>
        <w:p w:rsidR="00C4159D" w:rsidRDefault="00C4159D">
          <w:pPr>
            <w:pStyle w:val="287BB987D9854AFDAC4399A28E79DCC0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DDFCA5C729084B40BDB24A2BE629F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0C0E9-3EB1-4881-B8A3-CC0CAB7AC72C}"/>
      </w:docPartPr>
      <w:docPartBody>
        <w:p w:rsidR="00C4159D" w:rsidRDefault="00C4159D">
          <w:pPr>
            <w:pStyle w:val="DDFCA5C729084B40BDB24A2BE629F238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7A0596CCB7A14331A5FA2E08842F3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77704-88B2-449A-9081-B2EA9AED9E92}"/>
      </w:docPartPr>
      <w:docPartBody>
        <w:p w:rsidR="00C4159D" w:rsidRDefault="00C4159D">
          <w:pPr>
            <w:pStyle w:val="7A0596CCB7A14331A5FA2E08842F3D90"/>
          </w:pPr>
          <w:r>
            <w:t>[Type Your Name]</w:t>
          </w:r>
        </w:p>
      </w:docPartBody>
    </w:docPart>
    <w:docPart>
      <w:docPartPr>
        <w:name w:val="E7F5CC4562224935A1D60CE0A8AD7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40194-7AD1-4F1B-8F33-CB89E9C5837F}"/>
      </w:docPartPr>
      <w:docPartBody>
        <w:p w:rsidR="00C4159D" w:rsidRDefault="00C4159D">
          <w:pPr>
            <w:pStyle w:val="E7F5CC4562224935A1D60CE0A8AD7B21"/>
          </w:pPr>
          <w:r>
            <w:rPr>
              <w:color w:val="44546A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59D"/>
    <w:rsid w:val="00C4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287BB987D9854AFDAC4399A28E79DCC0">
    <w:name w:val="287BB987D9854AFDAC4399A28E79DCC0"/>
  </w:style>
  <w:style w:type="paragraph" w:customStyle="1" w:styleId="DDFCA5C729084B40BDB24A2BE629F238">
    <w:name w:val="DDFCA5C729084B40BDB24A2BE629F238"/>
  </w:style>
  <w:style w:type="paragraph" w:customStyle="1" w:styleId="E8291D9BBE7A4FF0AED03447B13AB975">
    <w:name w:val="E8291D9BBE7A4FF0AED03447B13AB975"/>
  </w:style>
  <w:style w:type="paragraph" w:customStyle="1" w:styleId="7CA0950F82FC4BEA84E9B37F6C51A637">
    <w:name w:val="7CA0950F82FC4BEA84E9B37F6C51A637"/>
  </w:style>
  <w:style w:type="paragraph" w:customStyle="1" w:styleId="195D3657B3454B48B530F895CDBAEEF2">
    <w:name w:val="195D3657B3454B48B530F895CDBAEEF2"/>
  </w:style>
  <w:style w:type="paragraph" w:customStyle="1" w:styleId="3C1A1528D12F48DDA5AD9AFE9B46C5E6">
    <w:name w:val="3C1A1528D12F48DDA5AD9AFE9B46C5E6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2ECA12C0A7C74F048107081CAD348FA2">
    <w:name w:val="2ECA12C0A7C74F048107081CAD348FA2"/>
  </w:style>
  <w:style w:type="paragraph" w:customStyle="1" w:styleId="E109F27F5440414AB8C8C26EA9048CEC">
    <w:name w:val="E109F27F5440414AB8C8C26EA9048CEC"/>
  </w:style>
  <w:style w:type="paragraph" w:customStyle="1" w:styleId="DDEFDFDC6D6C4F9181A22AE1AF10BF84">
    <w:name w:val="DDEFDFDC6D6C4F9181A22AE1AF10BF84"/>
  </w:style>
  <w:style w:type="paragraph" w:customStyle="1" w:styleId="7DF1D978466845D9B9EC6E52A84DA224">
    <w:name w:val="7DF1D978466845D9B9EC6E52A84DA224"/>
  </w:style>
  <w:style w:type="paragraph" w:customStyle="1" w:styleId="361037C2F4BB4E9C8998C3042BFEBA59">
    <w:name w:val="361037C2F4BB4E9C8998C3042BFEBA59"/>
  </w:style>
  <w:style w:type="paragraph" w:customStyle="1" w:styleId="6D3D2014FBD84052A7DA443911943D00">
    <w:name w:val="6D3D2014FBD84052A7DA443911943D00"/>
  </w:style>
  <w:style w:type="paragraph" w:customStyle="1" w:styleId="F5359782308947BFAD02FB50B9F32002">
    <w:name w:val="F5359782308947BFAD02FB50B9F32002"/>
  </w:style>
  <w:style w:type="paragraph" w:customStyle="1" w:styleId="8CBF5EEF088242F4B886A4BFA6564A77">
    <w:name w:val="8CBF5EEF088242F4B886A4BFA6564A77"/>
  </w:style>
  <w:style w:type="paragraph" w:customStyle="1" w:styleId="F0B37011C6984CA19EEA60A85A2CD1C3">
    <w:name w:val="F0B37011C6984CA19EEA60A85A2CD1C3"/>
  </w:style>
  <w:style w:type="paragraph" w:customStyle="1" w:styleId="1F5C032229814E45B0E6D9895E106BFF">
    <w:name w:val="1F5C032229814E45B0E6D9895E106BFF"/>
  </w:style>
  <w:style w:type="paragraph" w:customStyle="1" w:styleId="6A94E2EFD4B641C4871FD48549014B46">
    <w:name w:val="6A94E2EFD4B641C4871FD48549014B46"/>
  </w:style>
  <w:style w:type="paragraph" w:customStyle="1" w:styleId="7A0596CCB7A14331A5FA2E08842F3D90">
    <w:name w:val="7A0596CCB7A14331A5FA2E08842F3D90"/>
  </w:style>
  <w:style w:type="paragraph" w:customStyle="1" w:styleId="E7F5CC4562224935A1D60CE0A8AD7B21">
    <w:name w:val="E7F5CC4562224935A1D60CE0A8AD7B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POSITIONS AVAILABLE</CompanyEmail>
</CoverPageProperties>
</file>

<file path=customXml/item2.xml><?xml version="1.0" encoding="utf-8"?>
<b:Sources xmlns:b="http://schemas.openxmlformats.org/officeDocument/2006/bibliography" SelectedStyle="\APA.XSL" StyleName="APA"/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13DB42-4782-4E38-8DE6-968AFA9797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BlackTieResume.dotx</Template>
  <TotalTime>0</TotalTime>
  <Pages>2</Pages>
  <Words>704</Words>
  <Characters>4014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 &amp; F CONSTRUCTION CODE SERVICES, INC.</dc:creator>
  <cp:lastModifiedBy>Lonnie Spires</cp:lastModifiedBy>
  <cp:revision>2</cp:revision>
  <cp:lastPrinted>2021-02-25T22:27:00Z</cp:lastPrinted>
  <dcterms:created xsi:type="dcterms:W3CDTF">2021-02-26T19:31:00Z</dcterms:created>
  <dcterms:modified xsi:type="dcterms:W3CDTF">2021-02-26T19:31:00Z</dcterms:modified>
</cp:coreProperties>
</file>